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ED7" w:rsidRDefault="00E42919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59040" cy="106406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40695"/>
                          <a:chOff x="0" y="0"/>
                          <a:chExt cx="7559040" cy="106406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90157"/>
                            <a:ext cx="2462784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38797"/>
                            <a:ext cx="5803392" cy="908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B1A42" id="Group 1" o:spid="_x0000_s1026" style="position:absolute;margin-left:0;margin-top:3.85pt;width:595.2pt;height:837.85pt;z-index:15728640;mso-wrap-distance-left:0;mso-wrap-distance-right:0;mso-position-horizontal-relative:page;mso-position-vertical-relative:page" coordsize="75590,106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U+&#10;mU+gDnv+Zv8A+3Winf8AM3/9utFK4G/RRRUgFV6sUypGhlKOtMqWgofRRRWli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igDJ/5j&#10;tFP/AOY5+FFQBrUUVDSuMmqvTqbSKSHVNUNTUEsKKKK0uI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/y//hRR/wAv/wCFFAFuiiigAooooAKKKKACiiigAooooAKK&#10;KKACiiigAooooAKKKKACiiigAooooAKKKKACiiigAooooAKKZRQA+iiigAooooAKKKKACiiigAoo&#10;ooAKKKKACiiilYAoooosAUUUUWAKKKKYB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r/8AL3+FFH/L3+FFAFiiiigAooooAKKKKACiiigAooooAKKK&#10;KACiiigAooooAKKKKACiiigAooooAKKKKACiiigAplPooAKKKKACiiigAooooAKKKKACiiigAooo&#10;oAKKKKACiiigAooopWAKKKKYBRRRSsAUyn0UWAKKKKYBRRRSs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/8Ay9/hRR/y9/hR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lcAooopgFFFFABRRRQAUUUUrgFFFFMAooooAKKKKACiiigAoooo&#10;AKKKKACiiigAooooAKKKKACiiigCv/y9/hRR/wAvf4UUA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KAGU+iigBlPoooAKKKKACiiigA&#10;ooopWAZT6KKYBRRRQAUUUUAFFFFKwBRRRTAKKKKACiiigAooooAKKKKACiiigAooooAKKKKACiii&#10;gAooooAZRUX/AC9/hRQB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VF/y9/hRQB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U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U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UUrDH0UUUxBRRRQAUUUUAFFFFABRRRQAUUUUAFFFFABRRR&#10;QAUUUUAFFFFABRRRQAUUUUAFFFFABRRRSsAUUUUWAKKKKLAFFFFMAooopWAKKKKLAFFFFMAooopW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ii&#10;gY+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KfRQAyin0UAFFFFABRRRQAUUUUAFFFFABRRRQAUUUUAFF&#10;FFABRRRQAUUUUAFFFFABRTKfQAUUUygB9FFMoAfRRTKAH0UyigB9FMooAfRRTKAH0UyigB9FFFAB&#10;RRRQAUUUUAFFMo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n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ygAop9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ygB9FMo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FFM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p9FABTKfRQAUUUUAMp9FFABTKfRQAyin0UAM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RQAyi&#10;n0UAMp9FFABTKfRQAUyn0UAMp9FFABRRRQAUyn0ygAop9FABRRRQAUUUUAFMp9FABTKfRQAyn0UU&#10;AMp9FFADKKfRQAUUUUAMp9FFABRRRQAUUUUAFFFFABTKfRQAyin0UAMp9FFADKfRRQAyn0UUAMp9&#10;FFABRRRQAUUUUAMp9FFADKfRRQAUUUUAFMp9FABRRRSuAUUUUwGU+iigAooooAZT6KKAGU+iigAo&#10;oooAZRT6KACmU+igBlPoooAZT6KKACmU+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KfRSsAUyn0UWAKZT6KYDKf&#10;RRQAUUUUAFFFFABRRRQAUyn0UAFMp9FADKfRRQAUyn0UrAFMp9FMAooooAKZT6KACiiigBlFPooA&#10;KZT6KVgGU+iimAUUUUAFFFFABRRRQAUUUUAFFFFABRRRQAUUUUAFFFFABRRRQAUUUUAFFFFABRRR&#10;QAUUUUAFFFFABRRRQAUUUUAFFVvtg+2/Z8c4zmr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K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f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LH/jxtv+vcfyFX6zdH/5B9n/ANe4&#10;/pW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do//HhZ/wDXAf0rRrM0b/kA2n/XuP5Vp0AFFFFA&#10;BRRRQAUUUUAFFFFABRRRQAUUUUAFFFFABRRRQAUUUUAFFFFABRRRQAUUUUAFFFFABRRRQAUUUUAF&#10;FFFABRRRQAUUUUAFFFFABRRRQAUUUUAFFFFABRRRQAUUUUAFFFFABR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8Lf8gDTP+vcf0rXrJ0D/kCab/17D+QrW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D8N/8AIv6X/wBedr/IVuVh+G/+Rf0v/rztf5CtygAooooA&#10;KKKKACiiigAooooAKKKKACiiigAooooAKKKKACiiigAooooAKKKKACiiigBlPoooAKKKKACimUUA&#10;PoplPoAKZ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e8If8AIp6N/wBeVt/IV0Nc94Q/5FPRv+vK2/kK6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e8If8ino3/XlbfyFdDXO+EP8AkU9G/wCvO2/kK6K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B8M/8ito//Xpa/wAhW9WF4Z/5FbR/+vS1/kK3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fC3/IA0r/r2H9K2qxvC3/IA0v/&#10;AK9x/Stm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nwv/wAgK0/3a1qyfC//ACArT/drWoAKKKKA&#10;CiiigAooooAKKKKACiiigAooooAKKKKACiiigAooooAKKKKACiiilcAooopgFFFFABRRRQAUUUUA&#10;FFFFK4BRRRTAKKKKACiiigAooooAKKKKACiiigAooopXAKKKKYBRRRQAUUUUAFFFFABRRRSu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D4c/49Jf8A&#10;r9vP/Slq3qwPDn/HpL/1/Xn/AKVNW/QAUUUUAFFFFABRRRQAUUUUAFFFFABRRRQAUUUUAFFFFABR&#10;RRQAUUUUrgFFFFMAooopXAKKKKYBRRRQAUUUUrgFFFFMAooopXAKKKKYBRRRQAUUUUrgFFFFFw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Phz/j0&#10;l/6/bz/0pat6sHw7/wAeX/b3d/8ApU1b1ABRRRQAUUUUAFFFFABRRRQAUUUUAFFFFABRRRQAUUUU&#10;AFFFFABTKfRSsAUUUUwCmU+ilYAooopgFFFFABRRRSsAUUUUwCiiilYAooopgFFFFABRRRSsAUUU&#10;UW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g+&#10;HP8Aj0l/6/bz/wBKWrerB8Of8ekv/X7ef+lLVv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Lo3S7/wCvq4/9CrarN0nre/8AXw39&#10;K0qACiiigAooooAKKKKACiiigAooooAKKKKACiiigAooooAKKKKACimU+gAooplAD6KKKACimU+g&#10;AooooAKKKZQA+iiigAooplAD6KZRQA+imUUAPoplPoAKKZRQA+imUUAPop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OsvvXX/AF8n+laNZOi/6/Uv+vo/0rW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0nref8AXyf6VqVmWP8Ax8Xf/Xx/St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y9Uvhpunz3VwJ2WAZItRkke&#10;woA1KKq2V6LuyWcDAIzirVABRRRQAUUUUAFFFFABRRRQAUUUUAFFFFABRRRQAUUUUAFFFFABRRRQ&#10;AUUUUAFFFFABRRRQAUUUUAFFFFABRRRQAUUUUAZWlf8AH1qX/XwP5CtWsSD/AJCOpf8AX2P/AEmW&#10;tu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SD/kI6l/19j/0mWtusLT/APkJ6p/1+L/6TLW7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DYf8hLVP+vwf+ky1vVzun/8hPXv+vsf+kyV0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7p/8AyE9e/wCvsf8ApMldFXNaD/yGvEn/AF+D/wBJLWu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dP/wCQnr3/AF9j/wBJkroqw7H/AJCep/8AX4P/AEmWt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vSv8Aj61L/rv/AEFalULP/kIXf1F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Yf+P28+sFa1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left:5852;top:3901;width:24628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left:9265;top:9387;width:58034;height:90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AB2ED7" w:rsidRDefault="00AB2ED7">
      <w:pPr>
        <w:rPr>
          <w:rFonts w:ascii="Times New Roman"/>
          <w:sz w:val="17"/>
        </w:rPr>
        <w:sectPr w:rsidR="00AB2ED7">
          <w:type w:val="continuous"/>
          <w:pgSz w:w="11910" w:h="16840"/>
          <w:pgMar w:top="1920" w:right="1680" w:bottom="280" w:left="1680" w:header="708" w:footer="708" w:gutter="0"/>
          <w:cols w:space="708"/>
        </w:sectPr>
      </w:pPr>
    </w:p>
    <w:p w:rsidR="00AB2ED7" w:rsidRDefault="00E42919">
      <w:pPr>
        <w:spacing w:before="4"/>
        <w:rPr>
          <w:rFonts w:ascii="Times New Roman"/>
          <w:sz w:val="17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97508</wp:posOffset>
                </wp:positionV>
                <wp:extent cx="7559040" cy="105924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92435"/>
                          <a:chOff x="0" y="0"/>
                          <a:chExt cx="7559040" cy="105924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91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14427"/>
                            <a:ext cx="5827776" cy="908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15198" id="Group 5" o:spid="_x0000_s1026" style="position:absolute;margin-left:0;margin-top:7.7pt;width:595.2pt;height:834.05pt;z-index:15729152;mso-wrap-distance-left:0;mso-wrap-distance-right:0;mso-position-horizontal-relative:page;mso-position-vertical-relative:page" coordsize="75590,105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">
                <v:shape id="Image 6" o:spid="_x0000_s1027" type="#_x0000_t75" style="position:absolute;width:75590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">
                  <v:imagedata r:id="rId12" o:title=""/>
                </v:shape>
                <v:shape id="Image 7" o:spid="_x0000_s1028" type="#_x0000_t75" style="position:absolute;left:9265;top:9144;width:58278;height:90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AB2ED7" w:rsidRDefault="00AB2ED7">
      <w:pPr>
        <w:rPr>
          <w:rFonts w:ascii="Times New Roman"/>
          <w:sz w:val="17"/>
        </w:rPr>
        <w:sectPr w:rsidR="00AB2ED7">
          <w:pgSz w:w="11910" w:h="16840"/>
          <w:pgMar w:top="1920" w:right="1680" w:bottom="280" w:left="1680" w:header="708" w:footer="708" w:gutter="0"/>
          <w:cols w:space="708"/>
        </w:sectPr>
      </w:pPr>
    </w:p>
    <w:p w:rsidR="00AB2ED7" w:rsidRDefault="00E42919">
      <w:pPr>
        <w:spacing w:before="4"/>
        <w:rPr>
          <w:rFonts w:ascii="Times New Roman"/>
          <w:sz w:val="17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97508</wp:posOffset>
                </wp:positionV>
                <wp:extent cx="7559040" cy="1059243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592435"/>
                          <a:chOff x="0" y="0"/>
                          <a:chExt cx="7559040" cy="105924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591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26619"/>
                            <a:ext cx="5779008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6ACF4" id="Group 8" o:spid="_x0000_s1026" style="position:absolute;margin-left:0;margin-top:7.7pt;width:595.2pt;height:834.05pt;z-index:15729664;mso-wrap-distance-left:0;mso-wrap-distance-right:0;mso-position-horizontal-relative:page;mso-position-vertical-relative:page" coordsize="75590,105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">
                <v:shape id="Image 9" o:spid="_x0000_s1027" type="#_x0000_t75" style="position:absolute;width:75590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">
                  <v:imagedata r:id="rId16" o:title=""/>
                </v:shape>
                <v:shape id="Image 10" o:spid="_x0000_s1028" type="#_x0000_t75" style="position:absolute;left:9265;top:9266;width:57790;height:90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AB2ED7" w:rsidRDefault="00AB2ED7">
      <w:pPr>
        <w:rPr>
          <w:rFonts w:ascii="Times New Roman"/>
          <w:sz w:val="17"/>
        </w:rPr>
        <w:sectPr w:rsidR="00AB2ED7">
          <w:pgSz w:w="11910" w:h="16840"/>
          <w:pgMar w:top="1920" w:right="1680" w:bottom="280" w:left="1680" w:header="708" w:footer="708" w:gutter="0"/>
          <w:cols w:space="708"/>
        </w:sectPr>
      </w:pPr>
    </w:p>
    <w:p w:rsidR="00AB2ED7" w:rsidRDefault="00E42919">
      <w:pPr>
        <w:spacing w:before="4"/>
        <w:rPr>
          <w:rFonts w:ascii="Times New Roman"/>
          <w:sz w:val="17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59040" cy="1064069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40695"/>
                          <a:chOff x="0" y="0"/>
                          <a:chExt cx="7559040" cy="106406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405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50989"/>
                            <a:ext cx="5827776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6E7A" id="Group 11" o:spid="_x0000_s1026" style="position:absolute;margin-left:0;margin-top:3.85pt;width:595.2pt;height:837.85pt;z-index:15730176;mso-wrap-distance-left:0;mso-wrap-distance-right:0;mso-position-horizontal-relative:page;mso-position-vertical-relative:page" coordsize="75590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">
                <v:shape id="Image 12" o:spid="_x0000_s1027" type="#_x0000_t75" style="position:absolute;width:75590;height:10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">
                  <v:imagedata r:id="rId20" o:title=""/>
                </v:shape>
                <v:shape id="Image 13" o:spid="_x0000_s1028" type="#_x0000_t75" style="position:absolute;left:9265;top:9509;width:58278;height:9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AB2ED7" w:rsidRDefault="00AB2ED7">
      <w:pPr>
        <w:rPr>
          <w:rFonts w:ascii="Times New Roman"/>
          <w:sz w:val="17"/>
        </w:rPr>
        <w:sectPr w:rsidR="00AB2ED7">
          <w:pgSz w:w="11910" w:h="16840"/>
          <w:pgMar w:top="1920" w:right="1680" w:bottom="280" w:left="1680" w:header="708" w:footer="708" w:gutter="0"/>
          <w:cols w:space="708"/>
        </w:sectPr>
      </w:pPr>
    </w:p>
    <w:p w:rsidR="00AB2ED7" w:rsidRDefault="00E42919">
      <w:pPr>
        <w:spacing w:before="4"/>
        <w:rPr>
          <w:rFonts w:ascii="Times New Roman"/>
          <w:sz w:val="17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510780" cy="100463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780" cy="10046335"/>
                          <a:chOff x="0" y="0"/>
                          <a:chExt cx="7510780" cy="100463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887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12077"/>
                            <a:ext cx="6608064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3182125"/>
                            <a:ext cx="2072639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3523501"/>
                            <a:ext cx="1511808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65A4E" id="Group 14" o:spid="_x0000_s1026" style="position:absolute;margin-left:3.85pt;margin-top:3.85pt;width:591.4pt;height:791.05pt;z-index:15730688;mso-wrap-distance-left:0;mso-wrap-distance-right:0;mso-position-horizontal-relative:page;mso-position-vertical-relative:page" coordsize="75107,10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MoAZT6iqW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fUNTUAFFFUL+/trGy+03NyL&#10;S2A5Y8YoAv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n1DU1ABVZ7UXSYnAPsK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0&#10;+mV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p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y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AUyn0UA&#10;FFFFABRRRQAyin0UAMop9FABTKfRQAUUUUAMop9FABRTKfQAUUUUAMp9FFADKKfRQAUyn0UAFMp9&#10;FABRRRQAUyn0UAFFFFABTKfRQAyin0UAFMp9FABRRRQAUUUUAFFFFADKKfRQAyin0UAFMp9FADKf&#10;TKfQAUyn0UAFFFFADKKfRQAyn0UUAFMp9FADKfRRQAyin0UAMp9FFABTKfRQAyin0UAFFFFABRRR&#10;QAyin0UAFFFFADKKfRQAUyn0UAFFFFABTKfRQAUUUUAMop9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QBRTKKLgPooooAKKKKACiiigAooopgFFFFABRRRSAKKKKACiiimAUUUUgCi&#10;iigAooooAKKKKLgFFFFFwCiiig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n0UUAFFFFABRRRQAUUUUAFFFFABRRRQAUUUUAMp9FFIAoooosAUUUUAFFFFABRRR&#10;QAUUUUwGU+iigAooopAMp9FFABRRRTAKKKKQBRRRQAUUUUAFMp9FFgCiiiiwDKKfR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kAUUUUA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yn0UUA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FADKfTKfQMK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fT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ygAp9Q0+&#10;gY+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yimU+gY+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ii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M&#10;ooAKfRRQAUUUUAFFFFABRRRQAyn0UUAFFFFABRRRQAUUyn0AFFFFABRRRQAUUUUAFFFFABRRRQAU&#10;UUUAFFFFABRRRQAUUUUAFFFFABRRRQAUUUUAFFFFABRRRQAUUUUAMooo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Cn0yigY+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Mp9FABTKfRQAUUUUAMp9F&#10;FADKfRRQAUUUUAFFFFABRRRSbAZRRRSu+wD6KbtoGKLvsAlPoopgFFFMpgPooplAD6KZRQA+imUU&#10;APoplPoAKKZT6ACiiigAooooAKKKKACiiigAooooAKKKKACiiigAooooAKZT6ZQAUUUUDY+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rfbR9t+z45xnNW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dj9o8v/Stv2jHbpVy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">
                <v:shape id="Image 15" o:spid="_x0000_s1027" type="#_x0000_t75" style="position:absolute;width:75102;height:8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">
                  <v:imagedata r:id="rId26" o:title=""/>
                </v:shape>
                <v:shape id="Image 16" o:spid="_x0000_s1028" type="#_x0000_t75" style="position:absolute;left:731;top:5120;width:66081;height:9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">
                  <v:imagedata r:id="rId27" o:title=""/>
                </v:shape>
                <v:shape id="Image 17" o:spid="_x0000_s1029" type="#_x0000_t75" style="position:absolute;left:46573;top:31821;width:2072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">
                  <v:imagedata r:id="rId28" o:title=""/>
                </v:shape>
                <v:shape id="Image 18" o:spid="_x0000_s1030" type="#_x0000_t75" style="position:absolute;left:49255;top:35235;width:15118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sectPr w:rsidR="00AB2ED7">
      <w:pgSz w:w="11910" w:h="16840"/>
      <w:pgMar w:top="192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ED7"/>
    <w:rsid w:val="00AB2ED7"/>
    <w:rsid w:val="00E4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DABE7-2B7F-4E37-B9EB-A6F9A2C0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5CF2D53C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 Witkowska</dc:creator>
  <cp:lastModifiedBy>Zofia Witkowska</cp:lastModifiedBy>
  <cp:revision>2</cp:revision>
  <dcterms:created xsi:type="dcterms:W3CDTF">2024-03-12T10:09:00Z</dcterms:created>
  <dcterms:modified xsi:type="dcterms:W3CDTF">2024-03-12T10:09:00Z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Canon iR-ADV C3530 III  PDF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</Properties>
</file>